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2078" w:rsidRPr="00C01D4C" w:rsidRDefault="00804FD4" w:rsidP="00C01D4C">
      <w:pPr>
        <w:pStyle w:val="NoSpacing"/>
        <w:jc w:val="center"/>
        <w:rPr>
          <w:b/>
          <w:sz w:val="24"/>
          <w:szCs w:val="24"/>
        </w:rPr>
      </w:pPr>
      <w:r w:rsidRPr="00C01D4C">
        <w:rPr>
          <w:b/>
          <w:sz w:val="24"/>
          <w:szCs w:val="24"/>
        </w:rPr>
        <w:t>Prayers of Thanksgiving and Intercession</w:t>
      </w:r>
    </w:p>
    <w:p w:rsidR="00804FD4" w:rsidRDefault="00804FD4" w:rsidP="00804FD4">
      <w:pPr>
        <w:pStyle w:val="NoSpacing"/>
        <w:rPr>
          <w:sz w:val="24"/>
          <w:szCs w:val="24"/>
        </w:rPr>
      </w:pPr>
    </w:p>
    <w:p w:rsidR="00602F36" w:rsidRPr="00602F36" w:rsidRDefault="00602F36" w:rsidP="00804FD4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Stephen Jarvis</w:t>
      </w:r>
    </w:p>
    <w:p w:rsidR="00602F36" w:rsidRDefault="00602F36" w:rsidP="00804FD4">
      <w:pPr>
        <w:pStyle w:val="NoSpacing"/>
        <w:rPr>
          <w:sz w:val="24"/>
          <w:szCs w:val="24"/>
        </w:rPr>
      </w:pPr>
    </w:p>
    <w:p w:rsidR="00804FD4" w:rsidRDefault="00804FD4" w:rsidP="00804FD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God our creator,</w:t>
      </w:r>
    </w:p>
    <w:p w:rsidR="00804FD4" w:rsidRDefault="00804FD4" w:rsidP="00804FD4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in</w:t>
      </w:r>
      <w:proofErr w:type="gramEnd"/>
      <w:r>
        <w:rPr>
          <w:sz w:val="24"/>
          <w:szCs w:val="24"/>
        </w:rPr>
        <w:t xml:space="preserve"> this place where we have gathered today, </w:t>
      </w:r>
      <w:r w:rsidR="00FD6151">
        <w:rPr>
          <w:sz w:val="24"/>
          <w:szCs w:val="24"/>
        </w:rPr>
        <w:t xml:space="preserve">we are reminded </w:t>
      </w:r>
      <w:r>
        <w:rPr>
          <w:sz w:val="24"/>
          <w:szCs w:val="24"/>
        </w:rPr>
        <w:t>of the immense beauty of your creation.</w:t>
      </w:r>
    </w:p>
    <w:p w:rsidR="003C0BB0" w:rsidRDefault="00804FD4" w:rsidP="00804FD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We thank you for the immaculate, fragile connection which holds us, </w:t>
      </w:r>
    </w:p>
    <w:p w:rsidR="00C01D4C" w:rsidRDefault="00804FD4" w:rsidP="00804FD4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all living things, togethe</w:t>
      </w:r>
      <w:r w:rsidR="00FD6151">
        <w:rPr>
          <w:sz w:val="24"/>
          <w:szCs w:val="24"/>
        </w:rPr>
        <w:t>r;</w:t>
      </w:r>
    </w:p>
    <w:p w:rsidR="00804FD4" w:rsidRDefault="00FD6151" w:rsidP="00804FD4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for your intention that we</w:t>
      </w:r>
      <w:r w:rsidR="00804FD4">
        <w:rPr>
          <w:sz w:val="24"/>
          <w:szCs w:val="24"/>
        </w:rPr>
        <w:t xml:space="preserve"> should live together in harmony</w:t>
      </w:r>
      <w:r>
        <w:rPr>
          <w:sz w:val="24"/>
          <w:szCs w:val="24"/>
        </w:rPr>
        <w:t>.</w:t>
      </w:r>
    </w:p>
    <w:p w:rsidR="00FD6151" w:rsidRDefault="00FD6151" w:rsidP="00804FD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But we confess that all is not well.</w:t>
      </w:r>
    </w:p>
    <w:p w:rsidR="003C0BB0" w:rsidRDefault="00FD6151" w:rsidP="00804FD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There are so many places in the world </w:t>
      </w:r>
      <w:r w:rsidR="00B22BC4">
        <w:rPr>
          <w:sz w:val="24"/>
          <w:szCs w:val="24"/>
        </w:rPr>
        <w:t>where harmony</w:t>
      </w:r>
      <w:r>
        <w:rPr>
          <w:sz w:val="24"/>
          <w:szCs w:val="24"/>
        </w:rPr>
        <w:t xml:space="preserve"> is shattered </w:t>
      </w:r>
    </w:p>
    <w:p w:rsidR="00FD6151" w:rsidRDefault="00FD6151" w:rsidP="00804FD4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by</w:t>
      </w:r>
      <w:proofErr w:type="gramEnd"/>
      <w:r>
        <w:rPr>
          <w:sz w:val="24"/>
          <w:szCs w:val="24"/>
        </w:rPr>
        <w:t xml:space="preserve"> violence, hatred and</w:t>
      </w:r>
      <w:r w:rsidRPr="00FD6151">
        <w:rPr>
          <w:sz w:val="24"/>
          <w:szCs w:val="24"/>
        </w:rPr>
        <w:t xml:space="preserve"> </w:t>
      </w:r>
      <w:r>
        <w:rPr>
          <w:sz w:val="24"/>
          <w:szCs w:val="24"/>
        </w:rPr>
        <w:t>injustice</w:t>
      </w:r>
    </w:p>
    <w:p w:rsidR="00FD6151" w:rsidRDefault="00A576AD" w:rsidP="00804FD4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We rem</w:t>
      </w:r>
      <w:r w:rsidR="00B22BC4">
        <w:rPr>
          <w:sz w:val="24"/>
          <w:szCs w:val="24"/>
        </w:rPr>
        <w:t>ember those who live in fear because of their faith or ethnicity;</w:t>
      </w:r>
    </w:p>
    <w:p w:rsidR="00A576AD" w:rsidRDefault="00A576AD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proofErr w:type="gramStart"/>
      <w:r>
        <w:rPr>
          <w:sz w:val="24"/>
          <w:szCs w:val="24"/>
        </w:rPr>
        <w:t>those</w:t>
      </w:r>
      <w:proofErr w:type="gramEnd"/>
      <w:r>
        <w:rPr>
          <w:sz w:val="24"/>
          <w:szCs w:val="24"/>
        </w:rPr>
        <w:t xml:space="preserve"> who are crammed into refugee camps;</w:t>
      </w:r>
    </w:p>
    <w:p w:rsidR="00A576AD" w:rsidRDefault="00A576AD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         </w:t>
      </w:r>
      <w:proofErr w:type="gramStart"/>
      <w:r>
        <w:rPr>
          <w:sz w:val="24"/>
          <w:szCs w:val="24"/>
        </w:rPr>
        <w:t>those</w:t>
      </w:r>
      <w:proofErr w:type="gramEnd"/>
      <w:r>
        <w:rPr>
          <w:sz w:val="24"/>
          <w:szCs w:val="24"/>
        </w:rPr>
        <w:t xml:space="preserve"> without access to adequate water, food and shelter.</w:t>
      </w:r>
    </w:p>
    <w:p w:rsidR="00A576AD" w:rsidRDefault="00A576AD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May the Christmas message of peace and goodwill </w:t>
      </w:r>
    </w:p>
    <w:p w:rsidR="00A576AD" w:rsidRDefault="00A576AD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be</w:t>
      </w:r>
      <w:proofErr w:type="gramEnd"/>
      <w:r>
        <w:rPr>
          <w:sz w:val="24"/>
          <w:szCs w:val="24"/>
        </w:rPr>
        <w:t xml:space="preserve"> planted in the hearts of the war-mongers and the oppressors.</w:t>
      </w:r>
    </w:p>
    <w:p w:rsidR="00B22BC4" w:rsidRDefault="00B22BC4" w:rsidP="00A576AD">
      <w:pPr>
        <w:pStyle w:val="NoSpacing"/>
        <w:rPr>
          <w:sz w:val="24"/>
          <w:szCs w:val="24"/>
        </w:rPr>
      </w:pPr>
    </w:p>
    <w:p w:rsidR="00B22BC4" w:rsidRDefault="00B22BC4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Lord, in your mercy</w:t>
      </w:r>
    </w:p>
    <w:p w:rsidR="00B22BC4" w:rsidRDefault="00B22BC4" w:rsidP="00A576A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Hear our prayer</w:t>
      </w:r>
    </w:p>
    <w:p w:rsidR="0096620F" w:rsidRDefault="0096620F" w:rsidP="00A576AD">
      <w:pPr>
        <w:pStyle w:val="NoSpacing"/>
        <w:rPr>
          <w:b/>
          <w:sz w:val="24"/>
          <w:szCs w:val="24"/>
        </w:rPr>
      </w:pPr>
    </w:p>
    <w:p w:rsidR="00602F36" w:rsidRDefault="00602F36" w:rsidP="00A576AD">
      <w:pPr>
        <w:pStyle w:val="NoSpacing"/>
        <w:rPr>
          <w:b/>
          <w:sz w:val="24"/>
          <w:szCs w:val="24"/>
        </w:rPr>
      </w:pPr>
    </w:p>
    <w:p w:rsidR="00602F36" w:rsidRDefault="00602F36" w:rsidP="00A576AD">
      <w:pPr>
        <w:pStyle w:val="NoSpacing"/>
        <w:rPr>
          <w:b/>
          <w:sz w:val="24"/>
          <w:szCs w:val="24"/>
        </w:rPr>
      </w:pPr>
    </w:p>
    <w:p w:rsidR="00602F36" w:rsidRDefault="00602F36" w:rsidP="00A576AD">
      <w:pPr>
        <w:pStyle w:val="NoSpacing"/>
        <w:rPr>
          <w:b/>
          <w:sz w:val="24"/>
          <w:szCs w:val="24"/>
        </w:rPr>
      </w:pPr>
    </w:p>
    <w:p w:rsidR="00602F36" w:rsidRPr="00602F36" w:rsidRDefault="00602F36" w:rsidP="00A576AD">
      <w:pPr>
        <w:pStyle w:val="NoSpacing"/>
        <w:rPr>
          <w:b/>
          <w:sz w:val="24"/>
          <w:szCs w:val="24"/>
        </w:rPr>
      </w:pPr>
      <w:r w:rsidRPr="00602F36">
        <w:rPr>
          <w:b/>
          <w:sz w:val="24"/>
          <w:szCs w:val="24"/>
        </w:rPr>
        <w:t>Mike Griffiths</w:t>
      </w:r>
    </w:p>
    <w:p w:rsidR="0096620F" w:rsidRDefault="0096620F" w:rsidP="00A576AD">
      <w:pPr>
        <w:pStyle w:val="NoSpacing"/>
        <w:rPr>
          <w:b/>
          <w:sz w:val="24"/>
          <w:szCs w:val="24"/>
        </w:rPr>
      </w:pPr>
    </w:p>
    <w:p w:rsidR="0096620F" w:rsidRDefault="0096620F" w:rsidP="00A576AD">
      <w:pPr>
        <w:pStyle w:val="NoSpacing"/>
        <w:rPr>
          <w:sz w:val="24"/>
          <w:szCs w:val="24"/>
        </w:rPr>
      </w:pPr>
      <w:r w:rsidRPr="0096620F">
        <w:rPr>
          <w:sz w:val="24"/>
          <w:szCs w:val="24"/>
        </w:rPr>
        <w:t>God of the nations</w:t>
      </w:r>
    </w:p>
    <w:p w:rsidR="0096620F" w:rsidRDefault="0096620F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We give thanks for our nation of </w:t>
      </w:r>
      <w:proofErr w:type="spellStart"/>
      <w:r>
        <w:rPr>
          <w:sz w:val="24"/>
          <w:szCs w:val="24"/>
        </w:rPr>
        <w:t>Aotearoa</w:t>
      </w:r>
      <w:proofErr w:type="spellEnd"/>
      <w:r>
        <w:rPr>
          <w:sz w:val="24"/>
          <w:szCs w:val="24"/>
        </w:rPr>
        <w:t xml:space="preserve"> New Zealand</w:t>
      </w:r>
    </w:p>
    <w:p w:rsidR="0096620F" w:rsidRDefault="00B42163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r w:rsidR="0096620F">
        <w:rPr>
          <w:sz w:val="24"/>
          <w:szCs w:val="24"/>
        </w:rPr>
        <w:t>nd</w:t>
      </w:r>
      <w:proofErr w:type="gramEnd"/>
      <w:r w:rsidR="0096620F">
        <w:rPr>
          <w:sz w:val="24"/>
          <w:szCs w:val="24"/>
        </w:rPr>
        <w:t xml:space="preserve"> for the countless blessings we receive, but so easily take for granted.</w:t>
      </w:r>
    </w:p>
    <w:p w:rsidR="0096620F" w:rsidRDefault="0096620F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Keep us vigilant in our care of the land upon which we live,</w:t>
      </w:r>
    </w:p>
    <w:p w:rsidR="0096620F" w:rsidRDefault="0096620F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the waters and air which surround it. </w:t>
      </w:r>
    </w:p>
    <w:p w:rsidR="0096620F" w:rsidRDefault="0096620F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Guide our leaders in the decisions they make</w:t>
      </w:r>
    </w:p>
    <w:p w:rsidR="005C4F43" w:rsidRDefault="00B42163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s</w:t>
      </w:r>
      <w:r w:rsidR="0096620F">
        <w:rPr>
          <w:sz w:val="24"/>
          <w:szCs w:val="24"/>
        </w:rPr>
        <w:t>o</w:t>
      </w:r>
      <w:proofErr w:type="gramEnd"/>
      <w:r w:rsidR="0096620F">
        <w:rPr>
          <w:sz w:val="24"/>
          <w:szCs w:val="24"/>
        </w:rPr>
        <w:t xml:space="preserve"> that no-one is overlooked or pushed aside</w:t>
      </w:r>
      <w:r w:rsidR="005C4F43">
        <w:rPr>
          <w:sz w:val="24"/>
          <w:szCs w:val="24"/>
        </w:rPr>
        <w:t xml:space="preserve">. </w:t>
      </w:r>
    </w:p>
    <w:p w:rsidR="0096620F" w:rsidRDefault="005C4F43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May the Treaty which defines us be </w:t>
      </w:r>
      <w:proofErr w:type="gramStart"/>
      <w:r>
        <w:rPr>
          <w:sz w:val="24"/>
          <w:szCs w:val="24"/>
        </w:rPr>
        <w:t>honoured</w:t>
      </w:r>
      <w:proofErr w:type="gramEnd"/>
    </w:p>
    <w:p w:rsidR="005C4F43" w:rsidRDefault="00B42163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a</w:t>
      </w:r>
      <w:r w:rsidR="005C4F43">
        <w:rPr>
          <w:sz w:val="24"/>
          <w:szCs w:val="24"/>
        </w:rPr>
        <w:t>nd the God to whom our National Anthem is sung be glorified.</w:t>
      </w:r>
    </w:p>
    <w:p w:rsidR="005C4F43" w:rsidRDefault="005C4F43" w:rsidP="00A576AD">
      <w:pPr>
        <w:pStyle w:val="NoSpacing"/>
        <w:rPr>
          <w:sz w:val="24"/>
          <w:szCs w:val="24"/>
        </w:rPr>
      </w:pPr>
    </w:p>
    <w:p w:rsidR="005C4F43" w:rsidRDefault="005C4F43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Lord, in your mercy</w:t>
      </w:r>
    </w:p>
    <w:p w:rsidR="005C4F43" w:rsidRDefault="005C4F43" w:rsidP="00A576A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Hear our prayer</w:t>
      </w:r>
    </w:p>
    <w:p w:rsidR="00A77355" w:rsidRDefault="00A77355" w:rsidP="00A576AD">
      <w:pPr>
        <w:pStyle w:val="NoSpacing"/>
        <w:rPr>
          <w:b/>
          <w:sz w:val="24"/>
          <w:szCs w:val="24"/>
        </w:rPr>
      </w:pPr>
    </w:p>
    <w:p w:rsidR="00602F36" w:rsidRDefault="00602F36" w:rsidP="00A576AD">
      <w:pPr>
        <w:pStyle w:val="NoSpacing"/>
        <w:rPr>
          <w:sz w:val="24"/>
          <w:szCs w:val="24"/>
        </w:rPr>
      </w:pPr>
    </w:p>
    <w:p w:rsidR="00602F36" w:rsidRDefault="00602F36" w:rsidP="00A576AD">
      <w:pPr>
        <w:pStyle w:val="NoSpacing"/>
        <w:rPr>
          <w:sz w:val="24"/>
          <w:szCs w:val="24"/>
        </w:rPr>
      </w:pPr>
    </w:p>
    <w:p w:rsidR="00602F36" w:rsidRDefault="00602F36" w:rsidP="00A576AD">
      <w:pPr>
        <w:pStyle w:val="NoSpacing"/>
        <w:rPr>
          <w:sz w:val="24"/>
          <w:szCs w:val="24"/>
        </w:rPr>
      </w:pPr>
    </w:p>
    <w:p w:rsidR="00602F36" w:rsidRDefault="00602F36" w:rsidP="00A576AD">
      <w:pPr>
        <w:pStyle w:val="NoSpacing"/>
        <w:rPr>
          <w:sz w:val="24"/>
          <w:szCs w:val="24"/>
        </w:rPr>
      </w:pPr>
    </w:p>
    <w:p w:rsidR="00602F36" w:rsidRDefault="00602F36" w:rsidP="00A576AD">
      <w:pPr>
        <w:pStyle w:val="NoSpacing"/>
        <w:rPr>
          <w:sz w:val="24"/>
          <w:szCs w:val="24"/>
        </w:rPr>
      </w:pPr>
    </w:p>
    <w:p w:rsidR="00602F36" w:rsidRDefault="00602F36" w:rsidP="00A576AD">
      <w:pPr>
        <w:pStyle w:val="NoSpacing"/>
        <w:rPr>
          <w:sz w:val="24"/>
          <w:szCs w:val="24"/>
        </w:rPr>
      </w:pPr>
    </w:p>
    <w:p w:rsidR="00602F36" w:rsidRDefault="00602F36" w:rsidP="00A576AD">
      <w:pPr>
        <w:pStyle w:val="NoSpacing"/>
        <w:rPr>
          <w:sz w:val="24"/>
          <w:szCs w:val="24"/>
        </w:rPr>
      </w:pPr>
    </w:p>
    <w:p w:rsidR="00602F36" w:rsidRDefault="00602F36" w:rsidP="00A576AD">
      <w:pPr>
        <w:pStyle w:val="NoSpacing"/>
        <w:rPr>
          <w:b/>
          <w:sz w:val="24"/>
          <w:szCs w:val="24"/>
        </w:rPr>
      </w:pPr>
      <w:proofErr w:type="spellStart"/>
      <w:r>
        <w:rPr>
          <w:b/>
          <w:sz w:val="24"/>
          <w:szCs w:val="24"/>
        </w:rPr>
        <w:lastRenderedPageBreak/>
        <w:t>Iliafi</w:t>
      </w:r>
      <w:proofErr w:type="spellEnd"/>
      <w:r>
        <w:rPr>
          <w:b/>
          <w:sz w:val="24"/>
          <w:szCs w:val="24"/>
        </w:rPr>
        <w:t xml:space="preserve"> </w:t>
      </w:r>
      <w:proofErr w:type="spellStart"/>
      <w:r>
        <w:rPr>
          <w:b/>
          <w:sz w:val="24"/>
          <w:szCs w:val="24"/>
        </w:rPr>
        <w:t>Esera</w:t>
      </w:r>
      <w:proofErr w:type="spellEnd"/>
    </w:p>
    <w:p w:rsidR="00602F36" w:rsidRPr="00602F36" w:rsidRDefault="00602F36" w:rsidP="00A576AD">
      <w:pPr>
        <w:pStyle w:val="NoSpacing"/>
        <w:rPr>
          <w:b/>
          <w:sz w:val="24"/>
          <w:szCs w:val="24"/>
        </w:rPr>
      </w:pPr>
    </w:p>
    <w:p w:rsidR="00A77355" w:rsidRDefault="00A77355" w:rsidP="00A576AD">
      <w:pPr>
        <w:pStyle w:val="NoSpacing"/>
        <w:rPr>
          <w:sz w:val="24"/>
          <w:szCs w:val="24"/>
        </w:rPr>
      </w:pPr>
      <w:r w:rsidRPr="00A77355">
        <w:rPr>
          <w:sz w:val="24"/>
          <w:szCs w:val="24"/>
        </w:rPr>
        <w:t>God of compassion</w:t>
      </w:r>
    </w:p>
    <w:p w:rsidR="00463B18" w:rsidRDefault="00A77355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We pray for tho</w:t>
      </w:r>
      <w:r w:rsidR="00463B18">
        <w:rPr>
          <w:sz w:val="24"/>
          <w:szCs w:val="24"/>
        </w:rPr>
        <w:t>se for whom Christmas Day is more a burden than a joy:</w:t>
      </w:r>
    </w:p>
    <w:p w:rsidR="00C942D7" w:rsidRDefault="00463B18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proofErr w:type="gramStart"/>
      <w:r w:rsidR="00052319">
        <w:rPr>
          <w:sz w:val="24"/>
          <w:szCs w:val="24"/>
        </w:rPr>
        <w:t>t</w:t>
      </w:r>
      <w:r w:rsidR="00C942D7">
        <w:rPr>
          <w:sz w:val="24"/>
          <w:szCs w:val="24"/>
        </w:rPr>
        <w:t>hose</w:t>
      </w:r>
      <w:proofErr w:type="gramEnd"/>
      <w:r w:rsidR="00C942D7">
        <w:rPr>
          <w:sz w:val="24"/>
          <w:szCs w:val="24"/>
        </w:rPr>
        <w:t xml:space="preserve"> who are gravely ill and in deep pain</w:t>
      </w:r>
      <w:r w:rsidR="00052319">
        <w:rPr>
          <w:sz w:val="24"/>
          <w:szCs w:val="24"/>
        </w:rPr>
        <w:t>;</w:t>
      </w:r>
      <w:r w:rsidR="00C942D7">
        <w:rPr>
          <w:sz w:val="24"/>
          <w:szCs w:val="24"/>
        </w:rPr>
        <w:t xml:space="preserve">   </w:t>
      </w:r>
    </w:p>
    <w:p w:rsidR="00C942D7" w:rsidRDefault="00C942D7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proofErr w:type="gramStart"/>
      <w:r w:rsidR="00052319">
        <w:rPr>
          <w:sz w:val="24"/>
          <w:szCs w:val="24"/>
        </w:rPr>
        <w:t>t</w:t>
      </w:r>
      <w:r w:rsidR="00463B18">
        <w:rPr>
          <w:sz w:val="24"/>
          <w:szCs w:val="24"/>
        </w:rPr>
        <w:t>hose</w:t>
      </w:r>
      <w:proofErr w:type="gramEnd"/>
      <w:r w:rsidR="00463B18">
        <w:rPr>
          <w:sz w:val="24"/>
          <w:szCs w:val="24"/>
        </w:rPr>
        <w:t xml:space="preserve"> </w:t>
      </w:r>
      <w:r>
        <w:rPr>
          <w:sz w:val="24"/>
          <w:szCs w:val="24"/>
        </w:rPr>
        <w:t>who have no family or friends</w:t>
      </w:r>
      <w:r w:rsidR="00052319">
        <w:rPr>
          <w:sz w:val="24"/>
          <w:szCs w:val="24"/>
        </w:rPr>
        <w:t>;</w:t>
      </w:r>
    </w:p>
    <w:p w:rsidR="00463B18" w:rsidRDefault="00C942D7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proofErr w:type="gramStart"/>
      <w:r w:rsidR="00052319">
        <w:rPr>
          <w:sz w:val="24"/>
          <w:szCs w:val="24"/>
        </w:rPr>
        <w:t>t</w:t>
      </w:r>
      <w:r>
        <w:rPr>
          <w:sz w:val="24"/>
          <w:szCs w:val="24"/>
        </w:rPr>
        <w:t>hose</w:t>
      </w:r>
      <w:proofErr w:type="gramEnd"/>
      <w:r>
        <w:rPr>
          <w:sz w:val="24"/>
          <w:szCs w:val="24"/>
        </w:rPr>
        <w:t xml:space="preserve"> whose relationships are strained or broken</w:t>
      </w:r>
      <w:r w:rsidR="00052319">
        <w:rPr>
          <w:sz w:val="24"/>
          <w:szCs w:val="24"/>
        </w:rPr>
        <w:t>;</w:t>
      </w:r>
    </w:p>
    <w:p w:rsidR="00C942D7" w:rsidRDefault="00C942D7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proofErr w:type="gramStart"/>
      <w:r w:rsidR="00052319">
        <w:rPr>
          <w:sz w:val="24"/>
          <w:szCs w:val="24"/>
        </w:rPr>
        <w:t>h</w:t>
      </w:r>
      <w:r>
        <w:rPr>
          <w:sz w:val="24"/>
          <w:szCs w:val="24"/>
        </w:rPr>
        <w:t>ouseholds</w:t>
      </w:r>
      <w:proofErr w:type="gramEnd"/>
      <w:r>
        <w:rPr>
          <w:sz w:val="24"/>
          <w:szCs w:val="24"/>
        </w:rPr>
        <w:t xml:space="preserve"> blighted by poverty and abuse.</w:t>
      </w:r>
    </w:p>
    <w:p w:rsidR="00C942D7" w:rsidRDefault="00C942D7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We give thanks for city missions, medical workers and caring neighbours</w:t>
      </w:r>
    </w:p>
    <w:p w:rsidR="00C942D7" w:rsidRDefault="00C942D7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proofErr w:type="gramStart"/>
      <w:r w:rsidR="00052319">
        <w:rPr>
          <w:sz w:val="24"/>
          <w:szCs w:val="24"/>
        </w:rPr>
        <w:t>w</w:t>
      </w:r>
      <w:r>
        <w:rPr>
          <w:sz w:val="24"/>
          <w:szCs w:val="24"/>
        </w:rPr>
        <w:t>ho</w:t>
      </w:r>
      <w:proofErr w:type="gramEnd"/>
      <w:r>
        <w:rPr>
          <w:sz w:val="24"/>
          <w:szCs w:val="24"/>
        </w:rPr>
        <w:t xml:space="preserve"> bring your healing, welcoming embrace </w:t>
      </w:r>
      <w:r w:rsidR="003C0BB0">
        <w:rPr>
          <w:sz w:val="24"/>
          <w:szCs w:val="24"/>
        </w:rPr>
        <w:t>to those who</w:t>
      </w:r>
      <w:r>
        <w:rPr>
          <w:sz w:val="24"/>
          <w:szCs w:val="24"/>
        </w:rPr>
        <w:t xml:space="preserve"> need it</w:t>
      </w:r>
      <w:r w:rsidR="003C0BB0">
        <w:rPr>
          <w:sz w:val="24"/>
          <w:szCs w:val="24"/>
        </w:rPr>
        <w:t xml:space="preserve"> most</w:t>
      </w:r>
      <w:r>
        <w:rPr>
          <w:sz w:val="24"/>
          <w:szCs w:val="24"/>
        </w:rPr>
        <w:t>.</w:t>
      </w:r>
    </w:p>
    <w:p w:rsidR="0075043B" w:rsidRDefault="0075043B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Be with all who suffer and bring them the healing grace and power of your Holy Spirit. </w:t>
      </w:r>
      <w:bookmarkStart w:id="0" w:name="_GoBack"/>
      <w:bookmarkEnd w:id="0"/>
    </w:p>
    <w:p w:rsidR="00C942D7" w:rsidRDefault="00C942D7" w:rsidP="00A576AD">
      <w:pPr>
        <w:pStyle w:val="NoSpacing"/>
        <w:rPr>
          <w:sz w:val="24"/>
          <w:szCs w:val="24"/>
        </w:rPr>
      </w:pPr>
    </w:p>
    <w:p w:rsidR="00C942D7" w:rsidRDefault="00C942D7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Lord, in your mercy</w:t>
      </w:r>
    </w:p>
    <w:p w:rsidR="00C942D7" w:rsidRDefault="00C942D7" w:rsidP="00A576A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Hear our prayer</w:t>
      </w:r>
    </w:p>
    <w:p w:rsidR="00C942D7" w:rsidRDefault="00C942D7" w:rsidP="00A576AD">
      <w:pPr>
        <w:pStyle w:val="NoSpacing"/>
        <w:rPr>
          <w:b/>
          <w:sz w:val="24"/>
          <w:szCs w:val="24"/>
        </w:rPr>
      </w:pPr>
    </w:p>
    <w:p w:rsidR="003C0BB0" w:rsidRDefault="003C0BB0" w:rsidP="00A576AD">
      <w:pPr>
        <w:pStyle w:val="NoSpacing"/>
        <w:rPr>
          <w:sz w:val="24"/>
          <w:szCs w:val="24"/>
        </w:rPr>
      </w:pPr>
    </w:p>
    <w:p w:rsidR="00602F36" w:rsidRDefault="00602F36" w:rsidP="00A576AD">
      <w:pPr>
        <w:pStyle w:val="NoSpacing"/>
        <w:rPr>
          <w:sz w:val="24"/>
          <w:szCs w:val="24"/>
        </w:rPr>
      </w:pPr>
    </w:p>
    <w:p w:rsidR="00602F36" w:rsidRDefault="00602F36" w:rsidP="00A576AD">
      <w:pPr>
        <w:pStyle w:val="NoSpacing"/>
        <w:rPr>
          <w:sz w:val="24"/>
          <w:szCs w:val="24"/>
        </w:rPr>
      </w:pPr>
    </w:p>
    <w:p w:rsidR="00602F36" w:rsidRDefault="00602F36" w:rsidP="00A576A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Mark Whitfield</w:t>
      </w:r>
    </w:p>
    <w:p w:rsidR="00602F36" w:rsidRPr="00602F36" w:rsidRDefault="00602F36" w:rsidP="00A576AD">
      <w:pPr>
        <w:pStyle w:val="NoSpacing"/>
        <w:rPr>
          <w:b/>
          <w:sz w:val="24"/>
          <w:szCs w:val="24"/>
        </w:rPr>
      </w:pPr>
    </w:p>
    <w:p w:rsidR="00C942D7" w:rsidRPr="00A56CCC" w:rsidRDefault="00A56CCC" w:rsidP="00A576AD">
      <w:pPr>
        <w:pStyle w:val="NoSpacing"/>
        <w:rPr>
          <w:sz w:val="24"/>
          <w:szCs w:val="24"/>
        </w:rPr>
      </w:pPr>
      <w:r w:rsidRPr="00A56CCC">
        <w:rPr>
          <w:sz w:val="24"/>
          <w:szCs w:val="24"/>
        </w:rPr>
        <w:t>Lord Jesus Christ</w:t>
      </w:r>
    </w:p>
    <w:p w:rsidR="00C942D7" w:rsidRDefault="00A56CCC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You prayed that your followers might be one, so that the world may believe.</w:t>
      </w:r>
    </w:p>
    <w:p w:rsidR="00A56CCC" w:rsidRDefault="00A56CCC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We give thanks for the diversity of the Christian faith</w:t>
      </w:r>
    </w:p>
    <w:p w:rsidR="00A56CCC" w:rsidRDefault="00A56CCC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which</w:t>
      </w:r>
      <w:proofErr w:type="gramEnd"/>
      <w:r>
        <w:rPr>
          <w:sz w:val="24"/>
          <w:szCs w:val="24"/>
        </w:rPr>
        <w:t xml:space="preserve"> we represent today</w:t>
      </w:r>
    </w:p>
    <w:p w:rsidR="00A56CCC" w:rsidRDefault="00A56CCC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for the unity of purpose which has brought us here.</w:t>
      </w:r>
    </w:p>
    <w:p w:rsidR="003C0BB0" w:rsidRDefault="00A56CCC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We thank you for the </w:t>
      </w:r>
      <w:r w:rsidR="003C0BB0">
        <w:rPr>
          <w:sz w:val="24"/>
          <w:szCs w:val="24"/>
        </w:rPr>
        <w:t>early missionaries to this land</w:t>
      </w:r>
    </w:p>
    <w:p w:rsidR="00A56CCC" w:rsidRDefault="00052319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</w:t>
      </w:r>
      <w:r w:rsidR="003C0BB0">
        <w:rPr>
          <w:sz w:val="24"/>
          <w:szCs w:val="24"/>
        </w:rPr>
        <w:t>nd</w:t>
      </w:r>
      <w:proofErr w:type="gramEnd"/>
      <w:r w:rsidR="003C0BB0">
        <w:rPr>
          <w:sz w:val="24"/>
          <w:szCs w:val="24"/>
        </w:rPr>
        <w:t xml:space="preserve"> for the </w:t>
      </w:r>
      <w:r w:rsidR="00A56CCC">
        <w:rPr>
          <w:sz w:val="24"/>
          <w:szCs w:val="24"/>
        </w:rPr>
        <w:t>Christian foundations which have undergirded</w:t>
      </w:r>
    </w:p>
    <w:p w:rsidR="00A56CCC" w:rsidRDefault="003C0BB0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</w:t>
      </w:r>
      <w:r w:rsidR="00A56CCC">
        <w:rPr>
          <w:sz w:val="24"/>
          <w:szCs w:val="24"/>
        </w:rPr>
        <w:t>his</w:t>
      </w:r>
      <w:proofErr w:type="gramEnd"/>
      <w:r w:rsidR="00A56CCC">
        <w:rPr>
          <w:sz w:val="24"/>
          <w:szCs w:val="24"/>
        </w:rPr>
        <w:t xml:space="preserve"> nation’s life through two centuries.</w:t>
      </w:r>
    </w:p>
    <w:p w:rsidR="00A56CCC" w:rsidRDefault="00A56CCC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Keep us steadfast in our witness through all the changes ahead of us.</w:t>
      </w:r>
    </w:p>
    <w:p w:rsidR="00A56CCC" w:rsidRDefault="00A56CCC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May we honour the faith of those who have gone before </w:t>
      </w:r>
      <w:proofErr w:type="gramStart"/>
      <w:r>
        <w:rPr>
          <w:sz w:val="24"/>
          <w:szCs w:val="24"/>
        </w:rPr>
        <w:t>us</w:t>
      </w:r>
      <w:proofErr w:type="gramEnd"/>
    </w:p>
    <w:p w:rsidR="00A56CCC" w:rsidRDefault="00AB2118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 w:rsidR="00A56CCC">
        <w:rPr>
          <w:sz w:val="24"/>
          <w:szCs w:val="24"/>
        </w:rPr>
        <w:t xml:space="preserve"> be receptive to the new paths along which your Spirit may call us.</w:t>
      </w:r>
    </w:p>
    <w:p w:rsidR="00A56CCC" w:rsidRDefault="00A56CCC" w:rsidP="00A576AD">
      <w:pPr>
        <w:pStyle w:val="NoSpacing"/>
        <w:rPr>
          <w:sz w:val="24"/>
          <w:szCs w:val="24"/>
        </w:rPr>
      </w:pPr>
    </w:p>
    <w:p w:rsidR="00A56CCC" w:rsidRDefault="00A56CCC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Lord in your mercy</w:t>
      </w:r>
    </w:p>
    <w:p w:rsidR="00A56CCC" w:rsidRDefault="00A56CCC" w:rsidP="00A576A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t>Hear our prayer</w:t>
      </w:r>
    </w:p>
    <w:p w:rsidR="003C0BB0" w:rsidRDefault="003C0BB0" w:rsidP="00A576AD">
      <w:pPr>
        <w:pStyle w:val="NoSpacing"/>
        <w:rPr>
          <w:b/>
          <w:sz w:val="24"/>
          <w:szCs w:val="24"/>
        </w:rPr>
      </w:pPr>
    </w:p>
    <w:p w:rsidR="003C0BB0" w:rsidRPr="00A56CCC" w:rsidRDefault="003C0BB0" w:rsidP="00A576AD">
      <w:pPr>
        <w:pStyle w:val="NoSpacing"/>
        <w:rPr>
          <w:b/>
          <w:sz w:val="24"/>
          <w:szCs w:val="24"/>
        </w:rPr>
      </w:pPr>
    </w:p>
    <w:p w:rsidR="00A56CCC" w:rsidRDefault="00A56CCC" w:rsidP="00A576AD">
      <w:pPr>
        <w:pStyle w:val="NoSpacing"/>
        <w:rPr>
          <w:sz w:val="24"/>
          <w:szCs w:val="24"/>
        </w:rPr>
      </w:pPr>
    </w:p>
    <w:p w:rsidR="00602F36" w:rsidRDefault="00602F36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602F36" w:rsidRPr="00602F36" w:rsidRDefault="00602F36" w:rsidP="00A576AD">
      <w:pPr>
        <w:pStyle w:val="NoSpacing"/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David </w:t>
      </w:r>
      <w:proofErr w:type="spellStart"/>
      <w:r>
        <w:rPr>
          <w:b/>
          <w:sz w:val="24"/>
          <w:szCs w:val="24"/>
        </w:rPr>
        <w:t>Moko</w:t>
      </w:r>
      <w:proofErr w:type="spellEnd"/>
      <w:r>
        <w:rPr>
          <w:b/>
          <w:sz w:val="24"/>
          <w:szCs w:val="24"/>
        </w:rPr>
        <w:t xml:space="preserve"> </w:t>
      </w:r>
    </w:p>
    <w:p w:rsidR="00602F36" w:rsidRDefault="00602F36" w:rsidP="00A576AD">
      <w:pPr>
        <w:pStyle w:val="NoSpacing"/>
        <w:rPr>
          <w:sz w:val="24"/>
          <w:szCs w:val="24"/>
        </w:rPr>
      </w:pPr>
    </w:p>
    <w:p w:rsidR="00A56CCC" w:rsidRDefault="004F22C2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Eternal God</w:t>
      </w:r>
    </w:p>
    <w:p w:rsidR="004F22C2" w:rsidRDefault="00D434C3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</w:t>
      </w:r>
      <w:r w:rsidR="004F22C2">
        <w:rPr>
          <w:sz w:val="24"/>
          <w:szCs w:val="24"/>
        </w:rPr>
        <w:t>hrough</w:t>
      </w:r>
      <w:proofErr w:type="gramEnd"/>
      <w:r w:rsidR="004F22C2">
        <w:rPr>
          <w:sz w:val="24"/>
          <w:szCs w:val="24"/>
        </w:rPr>
        <w:t xml:space="preserve"> all the ages you have called women and men - great ones and unlikely ones –</w:t>
      </w:r>
    </w:p>
    <w:p w:rsidR="004F22C2" w:rsidRDefault="00D434C3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</w:t>
      </w:r>
      <w:r w:rsidR="004F22C2">
        <w:rPr>
          <w:sz w:val="24"/>
          <w:szCs w:val="24"/>
        </w:rPr>
        <w:t>o</w:t>
      </w:r>
      <w:proofErr w:type="gramEnd"/>
      <w:r w:rsidR="004F22C2">
        <w:rPr>
          <w:sz w:val="24"/>
          <w:szCs w:val="24"/>
        </w:rPr>
        <w:t xml:space="preserve"> serve your purpose and to</w:t>
      </w:r>
      <w:r>
        <w:rPr>
          <w:sz w:val="24"/>
          <w:szCs w:val="24"/>
        </w:rPr>
        <w:t xml:space="preserve"> embody your love for the world.</w:t>
      </w:r>
    </w:p>
    <w:p w:rsidR="004F22C2" w:rsidRDefault="004F22C2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Keep our ears and eyes open to your beckoning to us.</w:t>
      </w:r>
    </w:p>
    <w:p w:rsidR="004F22C2" w:rsidRDefault="004F22C2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Like the shepherds at Bethlehem</w:t>
      </w:r>
    </w:p>
    <w:p w:rsidR="00A56CCC" w:rsidRDefault="00D434C3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l</w:t>
      </w:r>
      <w:r w:rsidR="004F22C2">
        <w:rPr>
          <w:sz w:val="24"/>
          <w:szCs w:val="24"/>
        </w:rPr>
        <w:t>ike</w:t>
      </w:r>
      <w:proofErr w:type="gramEnd"/>
      <w:r w:rsidR="004F22C2">
        <w:rPr>
          <w:sz w:val="24"/>
          <w:szCs w:val="24"/>
        </w:rPr>
        <w:t xml:space="preserve"> the disciples</w:t>
      </w:r>
      <w:r w:rsidR="00D74D66">
        <w:rPr>
          <w:sz w:val="24"/>
          <w:szCs w:val="24"/>
        </w:rPr>
        <w:t xml:space="preserve"> around the table</w:t>
      </w:r>
    </w:p>
    <w:p w:rsidR="00D74D66" w:rsidRDefault="00D434C3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l</w:t>
      </w:r>
      <w:r w:rsidR="00D74D66">
        <w:rPr>
          <w:sz w:val="24"/>
          <w:szCs w:val="24"/>
        </w:rPr>
        <w:t>ike</w:t>
      </w:r>
      <w:proofErr w:type="gramEnd"/>
      <w:r w:rsidR="00D74D66">
        <w:rPr>
          <w:sz w:val="24"/>
          <w:szCs w:val="24"/>
        </w:rPr>
        <w:t xml:space="preserve"> the women at the empty Easter tomb</w:t>
      </w:r>
    </w:p>
    <w:p w:rsidR="00D74D66" w:rsidRDefault="00D74D66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may</w:t>
      </w:r>
      <w:proofErr w:type="gramEnd"/>
      <w:r>
        <w:rPr>
          <w:sz w:val="24"/>
          <w:szCs w:val="24"/>
        </w:rPr>
        <w:t xml:space="preserve"> we always be drawn to where Christ is</w:t>
      </w:r>
    </w:p>
    <w:p w:rsidR="00D74D66" w:rsidRDefault="00D74D66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and</w:t>
      </w:r>
      <w:proofErr w:type="gramEnd"/>
      <w:r>
        <w:rPr>
          <w:sz w:val="24"/>
          <w:szCs w:val="24"/>
        </w:rPr>
        <w:t xml:space="preserve"> follow where he leads.</w:t>
      </w:r>
    </w:p>
    <w:p w:rsidR="00D74D66" w:rsidRDefault="00D74D66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Like </w:t>
      </w:r>
      <w:proofErr w:type="spellStart"/>
      <w:r>
        <w:rPr>
          <w:sz w:val="24"/>
          <w:szCs w:val="24"/>
        </w:rPr>
        <w:t>Ruatara</w:t>
      </w:r>
      <w:proofErr w:type="spellEnd"/>
      <w:r>
        <w:rPr>
          <w:sz w:val="24"/>
          <w:szCs w:val="24"/>
        </w:rPr>
        <w:t xml:space="preserve"> and Samuel Marsden, may we be used to open new </w:t>
      </w:r>
      <w:proofErr w:type="gramStart"/>
      <w:r>
        <w:rPr>
          <w:sz w:val="24"/>
          <w:szCs w:val="24"/>
        </w:rPr>
        <w:t>doors</w:t>
      </w:r>
      <w:proofErr w:type="gramEnd"/>
      <w:r>
        <w:rPr>
          <w:sz w:val="24"/>
          <w:szCs w:val="24"/>
        </w:rPr>
        <w:t xml:space="preserve"> </w:t>
      </w:r>
    </w:p>
    <w:p w:rsidR="00D74D66" w:rsidRDefault="00D74D66" w:rsidP="00A576AD">
      <w:pPr>
        <w:pStyle w:val="NoSpacing"/>
        <w:rPr>
          <w:sz w:val="24"/>
          <w:szCs w:val="24"/>
        </w:rPr>
      </w:pPr>
      <w:proofErr w:type="gramStart"/>
      <w:r>
        <w:rPr>
          <w:sz w:val="24"/>
          <w:szCs w:val="24"/>
        </w:rPr>
        <w:t>to</w:t>
      </w:r>
      <w:proofErr w:type="gramEnd"/>
      <w:r>
        <w:rPr>
          <w:sz w:val="24"/>
          <w:szCs w:val="24"/>
        </w:rPr>
        <w:t xml:space="preserve"> the proclamation of Good News.</w:t>
      </w:r>
    </w:p>
    <w:p w:rsidR="00D74D66" w:rsidRDefault="00D74D66" w:rsidP="00A576AD">
      <w:pPr>
        <w:pStyle w:val="NoSpacing"/>
        <w:rPr>
          <w:sz w:val="24"/>
          <w:szCs w:val="24"/>
        </w:rPr>
      </w:pPr>
    </w:p>
    <w:p w:rsidR="00D74D66" w:rsidRDefault="00D74D66" w:rsidP="00A576AD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>Lord in your mercy</w:t>
      </w:r>
    </w:p>
    <w:p w:rsidR="00D74D66" w:rsidRDefault="00D74D66" w:rsidP="00A576AD">
      <w:pPr>
        <w:pStyle w:val="NoSpacing"/>
        <w:rPr>
          <w:sz w:val="24"/>
          <w:szCs w:val="24"/>
        </w:rPr>
      </w:pPr>
      <w:r>
        <w:rPr>
          <w:b/>
          <w:sz w:val="24"/>
          <w:szCs w:val="24"/>
        </w:rPr>
        <w:t>Hear our prayer</w:t>
      </w:r>
    </w:p>
    <w:p w:rsidR="00602F36" w:rsidRDefault="00602F36" w:rsidP="00A576AD">
      <w:pPr>
        <w:pStyle w:val="NoSpacing"/>
        <w:rPr>
          <w:sz w:val="24"/>
          <w:szCs w:val="24"/>
        </w:rPr>
      </w:pPr>
    </w:p>
    <w:p w:rsidR="00602F36" w:rsidRPr="00602F36" w:rsidRDefault="00602F36" w:rsidP="00A576AD">
      <w:pPr>
        <w:pStyle w:val="NoSpacing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David then leads us in the Lord’s Prayer in </w:t>
      </w:r>
      <w:proofErr w:type="spellStart"/>
      <w:r>
        <w:rPr>
          <w:i/>
          <w:sz w:val="24"/>
          <w:szCs w:val="24"/>
        </w:rPr>
        <w:t>Te</w:t>
      </w:r>
      <w:proofErr w:type="spellEnd"/>
      <w:r>
        <w:rPr>
          <w:i/>
          <w:sz w:val="24"/>
          <w:szCs w:val="24"/>
        </w:rPr>
        <w:t xml:space="preserve"> Reo as in the service booklet. </w:t>
      </w:r>
    </w:p>
    <w:p w:rsidR="00D74D66" w:rsidRPr="00A56CCC" w:rsidRDefault="00D74D66" w:rsidP="00A576AD">
      <w:pPr>
        <w:pStyle w:val="NoSpacing"/>
        <w:rPr>
          <w:sz w:val="24"/>
          <w:szCs w:val="24"/>
        </w:rPr>
      </w:pPr>
    </w:p>
    <w:sectPr w:rsidR="00D74D66" w:rsidRPr="00A56CC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FD4"/>
    <w:rsid w:val="00052319"/>
    <w:rsid w:val="003C0BB0"/>
    <w:rsid w:val="00463B18"/>
    <w:rsid w:val="004F22C2"/>
    <w:rsid w:val="005C4F43"/>
    <w:rsid w:val="00602F36"/>
    <w:rsid w:val="0075043B"/>
    <w:rsid w:val="00804FD4"/>
    <w:rsid w:val="00932078"/>
    <w:rsid w:val="0096620F"/>
    <w:rsid w:val="00A56CCC"/>
    <w:rsid w:val="00A576AD"/>
    <w:rsid w:val="00A77355"/>
    <w:rsid w:val="00AB2118"/>
    <w:rsid w:val="00B22BC4"/>
    <w:rsid w:val="00B42163"/>
    <w:rsid w:val="00C01D4C"/>
    <w:rsid w:val="00C942D7"/>
    <w:rsid w:val="00D434C3"/>
    <w:rsid w:val="00D74D66"/>
    <w:rsid w:val="00FD61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3889203-0564-412B-A263-13E586A08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04F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983B30A3A11D34F85320AD0A54D38CD" ma:contentTypeVersion="0" ma:contentTypeDescription="Create a new document." ma:contentTypeScope="" ma:versionID="d7fe7874312c2da340ceb3fbc49a28f5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d1d1e26aff2cf59e2ee5e8f6177fa6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9CAB452B-E405-4F09-B501-713752FE5B2B}"/>
</file>

<file path=customXml/itemProps2.xml><?xml version="1.0" encoding="utf-8"?>
<ds:datastoreItem xmlns:ds="http://schemas.openxmlformats.org/officeDocument/2006/customXml" ds:itemID="{6F574BF4-0EE6-48D0-AE6A-A81EDBC5523A}"/>
</file>

<file path=customXml/itemProps3.xml><?xml version="1.0" encoding="utf-8"?>
<ds:datastoreItem xmlns:ds="http://schemas.openxmlformats.org/officeDocument/2006/customXml" ds:itemID="{811ACCB6-F36E-476C-8995-18BAD64C79F5}"/>
</file>

<file path=docProps/app.xml><?xml version="1.0" encoding="utf-8"?>
<Properties xmlns="http://schemas.openxmlformats.org/officeDocument/2006/extended-properties" xmlns:vt="http://schemas.openxmlformats.org/officeDocument/2006/docPropsVTypes">
  <Template>655ED4CA</Template>
  <TotalTime>116</TotalTime>
  <Pages>3</Pages>
  <Words>487</Words>
  <Characters>2777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Bruce Keeley</dc:creator>
  <cp:keywords/>
  <dc:description/>
  <cp:lastModifiedBy>Bishop Ross Bay</cp:lastModifiedBy>
  <cp:revision>15</cp:revision>
  <dcterms:created xsi:type="dcterms:W3CDTF">2014-12-03T21:07:00Z</dcterms:created>
  <dcterms:modified xsi:type="dcterms:W3CDTF">2014-12-11T04:43:00Z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0x0101009983B30A3A11D34F85320AD0A54D38CD</vt:lpwstr>
  </property>
  <property fmtid="{D5CDD505-2E9C-101B-9397-08002B2CF9AE}" pid="3" name="IsMyDocuments">
    <vt:bool>true</vt:bool>
  </property>
</Properties>
</file>